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70B8" w14:textId="77777777" w:rsidR="0083402C" w:rsidRPr="00531C4A" w:rsidRDefault="0083402C" w:rsidP="0083402C">
      <w:pPr>
        <w:pStyle w:val="Nagwek1"/>
      </w:pPr>
      <w:r w:rsidRPr="00531C4A">
        <w:t>Klauzula informacyjna o przetwarzaniu danych osobowych</w:t>
      </w:r>
      <w:r w:rsidRPr="00531C4A">
        <w:br/>
        <w:t>(na podstawie przepisu prawa)</w:t>
      </w:r>
    </w:p>
    <w:p w14:paraId="42C44A2A" w14:textId="3C2CD194" w:rsidR="0083402C" w:rsidRPr="00531C4A" w:rsidRDefault="0083402C" w:rsidP="0083402C">
      <w:r w:rsidRPr="00531C4A">
        <w:t>Będziemy przetwarzać Pani/Pana dane osobowe, by mogła/mógł Pani/Pan załatwić sprawę w Urzędzie m.st. Warszawy. Dane osobowe nie będą podlegały zautomatyzowanemu podejmowaniu decyzji, w</w:t>
      </w:r>
      <w:r w:rsidR="00080598">
        <w:t> </w:t>
      </w:r>
      <w:r w:rsidRPr="00531C4A">
        <w:t>tym profilowaniu.</w:t>
      </w:r>
    </w:p>
    <w:p w14:paraId="7F5E08E4" w14:textId="77777777" w:rsidR="0083402C" w:rsidRPr="00531C4A" w:rsidRDefault="0083402C" w:rsidP="0083402C">
      <w:pPr>
        <w:pStyle w:val="Nagwek2"/>
      </w:pPr>
      <w:r w:rsidRPr="00531C4A">
        <w:t>Kto administruje moimi danymi?</w:t>
      </w:r>
    </w:p>
    <w:p w14:paraId="558818A6" w14:textId="77777777" w:rsidR="0083402C" w:rsidRPr="00531C4A" w:rsidRDefault="0083402C" w:rsidP="00280B5C">
      <w:pPr>
        <w:pStyle w:val="Akapitzlist"/>
        <w:numPr>
          <w:ilvl w:val="0"/>
          <w:numId w:val="3"/>
        </w:numPr>
        <w:tabs>
          <w:tab w:val="clear" w:pos="0"/>
        </w:tabs>
        <w:ind w:left="567"/>
      </w:pPr>
      <w:r w:rsidRPr="00531C4A">
        <w:t xml:space="preserve">Administratorem Pani/Pana danych osobowych przetwarzanych w Urzędzie m.st. Warszawy jest Prezydent m.st. Warszawy, z siedzibą w Warszawie (00-950), Pl. Bankowy 3/5. </w:t>
      </w:r>
    </w:p>
    <w:p w14:paraId="61268207" w14:textId="77777777" w:rsidR="0083402C" w:rsidRPr="00531C4A" w:rsidRDefault="0083402C" w:rsidP="00280B5C">
      <w:pPr>
        <w:pStyle w:val="Akapitzlist"/>
        <w:numPr>
          <w:ilvl w:val="0"/>
          <w:numId w:val="3"/>
        </w:numPr>
        <w:tabs>
          <w:tab w:val="clear" w:pos="0"/>
        </w:tabs>
        <w:ind w:left="567"/>
      </w:pPr>
      <w:r w:rsidRPr="00531C4A">
        <w:t xml:space="preserve">Na pytania dotyczące sposobu i zakresu przetwarzania Pani/Pana danych, a także o przysługujące Pani/Panu prawa odpowie Inspektor Ochrony Danych w Urzędzie m.st. Warszawy. Proszę je wysłać na adres: </w:t>
      </w:r>
      <w:hyperlink r:id="rId10" w:history="1">
        <w:r w:rsidRPr="00531C4A">
          <w:rPr>
            <w:rStyle w:val="Hipercze"/>
            <w:color w:val="0070C0"/>
          </w:rPr>
          <w:t>iod@um.warszawa.pl</w:t>
        </w:r>
      </w:hyperlink>
      <w:r w:rsidRPr="00531C4A">
        <w:t>.</w:t>
      </w:r>
    </w:p>
    <w:p w14:paraId="1D572BB3" w14:textId="77777777" w:rsidR="0083402C" w:rsidRPr="00531C4A" w:rsidRDefault="0083402C" w:rsidP="0083402C">
      <w:pPr>
        <w:pStyle w:val="Nagwek2"/>
      </w:pPr>
      <w:r w:rsidRPr="00531C4A">
        <w:t>Dlaczego moje dane są przetwarzane?</w:t>
      </w:r>
    </w:p>
    <w:p w14:paraId="34F6BC22" w14:textId="1F95FC4D" w:rsidR="0083402C" w:rsidRPr="00304779" w:rsidRDefault="0083402C" w:rsidP="00304779">
      <w:pPr>
        <w:pStyle w:val="Akapitzlist"/>
        <w:numPr>
          <w:ilvl w:val="0"/>
          <w:numId w:val="3"/>
        </w:numPr>
        <w:rPr>
          <w:rStyle w:val="Tytuksiki"/>
          <w:rFonts w:ascii="Lato" w:hAnsi="Lato"/>
          <w:bCs w:val="0"/>
          <w:i w:val="0"/>
          <w:iCs w:val="0"/>
          <w:spacing w:val="0"/>
        </w:rPr>
      </w:pPr>
      <w:r w:rsidRPr="00531C4A">
        <w:t xml:space="preserve">Wynika to bezpośrednio z konkretnego przepisu prawa, </w:t>
      </w:r>
      <w:r w:rsidRPr="001A2E9D">
        <w:t xml:space="preserve">tj. </w:t>
      </w:r>
      <w:r w:rsidR="00304779" w:rsidRPr="001A2E9D">
        <w:t>Uchwały Nr XLIX/1374/2013 Rady m.st. Warszawy z dnia 17 stycznia 2013 r. w sprawie określenia trybu powoływania członków oraz organizacji i trybu działania Warszawskiej Rady Działalności Pożytku Publicznego (</w:t>
      </w:r>
      <w:proofErr w:type="spellStart"/>
      <w:r w:rsidR="00304779" w:rsidRPr="001A2E9D">
        <w:t>t.j</w:t>
      </w:r>
      <w:proofErr w:type="spellEnd"/>
      <w:r w:rsidR="00304779" w:rsidRPr="001A2E9D">
        <w:t xml:space="preserve">. Dz. Urz. Woj. </w:t>
      </w:r>
      <w:proofErr w:type="spellStart"/>
      <w:r w:rsidR="00304779" w:rsidRPr="001A2E9D">
        <w:t>Maz</w:t>
      </w:r>
      <w:proofErr w:type="spellEnd"/>
      <w:r w:rsidR="00304779" w:rsidRPr="001A2E9D">
        <w:t xml:space="preserve">. z 2017 r. poz. 937) i </w:t>
      </w:r>
      <w:r w:rsidRPr="00531C4A">
        <w:t>jest niezbędne do wykonania zadania w interesie publicznym albo w ramach sprawowania władzy publicznej.</w:t>
      </w:r>
    </w:p>
    <w:p w14:paraId="789C356C" w14:textId="12E4409E" w:rsidR="0083402C" w:rsidRPr="00531C4A" w:rsidRDefault="0083402C" w:rsidP="00304779">
      <w:pPr>
        <w:pStyle w:val="Akapitzlist"/>
        <w:numPr>
          <w:ilvl w:val="0"/>
          <w:numId w:val="3"/>
        </w:numPr>
        <w:tabs>
          <w:tab w:val="clear" w:pos="0"/>
        </w:tabs>
      </w:pPr>
      <w:r w:rsidRPr="00531C4A">
        <w:t>Pani/Pana dane osobowe przetwarzane są w cel</w:t>
      </w:r>
      <w:r w:rsidR="00304779">
        <w:t>u</w:t>
      </w:r>
      <w:r w:rsidRPr="00531C4A">
        <w:t xml:space="preserve"> </w:t>
      </w:r>
      <w:r w:rsidR="00304779" w:rsidRPr="001A2E9D">
        <w:t>weryfikacji oddanego głosu na kandydatów na członków Warszawskiej Rady Działalności Pożytku Publicznego m.st. Warszawy, będących przedstawicielami organizacji pozarządowych oraz podmiotów wymienionych w art. 3 ust. 3 ustawy o działalności pożytku publicznego i o wolontariacie.</w:t>
      </w:r>
    </w:p>
    <w:p w14:paraId="57CC2936" w14:textId="77777777" w:rsidR="0083402C" w:rsidRPr="00531C4A" w:rsidRDefault="0083402C" w:rsidP="00280B5C">
      <w:pPr>
        <w:pStyle w:val="Akapitzlist"/>
        <w:numPr>
          <w:ilvl w:val="0"/>
          <w:numId w:val="3"/>
        </w:numPr>
        <w:tabs>
          <w:tab w:val="clear" w:pos="0"/>
        </w:tabs>
        <w:ind w:left="567"/>
      </w:pPr>
      <w:r w:rsidRPr="00531C4A">
        <w:t>Podanie przez Panią/Pana danych osobowych jest obowiązkowe. Jeśli Pani/Pan tego nie zrobi, nie będziemy mogli zrealizować Pana/Pani sprawy</w:t>
      </w:r>
      <w:r w:rsidRPr="00531C4A">
        <w:rPr>
          <w:rStyle w:val="Odwoanieprzypisudolnego"/>
        </w:rPr>
        <w:footnoteReference w:id="1"/>
      </w:r>
      <w:r w:rsidRPr="00531C4A">
        <w:t xml:space="preserve">. </w:t>
      </w:r>
    </w:p>
    <w:p w14:paraId="4E55F2B4" w14:textId="77777777" w:rsidR="0083402C" w:rsidRPr="00531C4A" w:rsidRDefault="0083402C" w:rsidP="0083402C">
      <w:pPr>
        <w:pStyle w:val="Nagwek2"/>
      </w:pPr>
      <w:r w:rsidRPr="00531C4A">
        <w:t>Jak długo będą przechowywane moje dane?</w:t>
      </w:r>
    </w:p>
    <w:p w14:paraId="0736F055" w14:textId="006F7CCA" w:rsidR="0083402C" w:rsidRPr="00D07CBE" w:rsidRDefault="0083402C" w:rsidP="00B30171">
      <w:pPr>
        <w:pStyle w:val="Akapitzlist"/>
        <w:rPr>
          <w:b/>
          <w:bCs/>
          <w:szCs w:val="20"/>
        </w:rPr>
      </w:pPr>
      <w:r w:rsidRPr="00531C4A">
        <w:t>Pani/Pana dane osobowe będą przechowywane przez czas wymagany przepisami prawa, tj. </w:t>
      </w:r>
      <w:r w:rsidR="00B30171" w:rsidRPr="001A2E9D">
        <w:t xml:space="preserve">Pani/Pana dane osobowe będą przechowywane przez okres trwania kadencji Warszawskiej Rady Działalności Pożytku Publicznego, a w przypadku wszczęcia postępowania wyjaśniającego, kontrolnego lub sądowego także do czasu jego prawomocnego zakończenia. </w:t>
      </w:r>
      <w:r w:rsidRPr="00D07CBE">
        <w:rPr>
          <w:szCs w:val="20"/>
        </w:rPr>
        <w:t>Potem, zgodnie z przepisami, dokumenty trafią do archiwum zakładowego.</w:t>
      </w:r>
    </w:p>
    <w:p w14:paraId="61AEA154" w14:textId="77777777" w:rsidR="0083402C" w:rsidRPr="00531C4A" w:rsidRDefault="0083402C" w:rsidP="0083402C">
      <w:pPr>
        <w:pStyle w:val="Nagwek2"/>
      </w:pPr>
      <w:r w:rsidRPr="00531C4A">
        <w:t>Kto może mieć dostęp do moich danych?</w:t>
      </w:r>
    </w:p>
    <w:p w14:paraId="036FF30E" w14:textId="77777777" w:rsidR="0083402C" w:rsidRPr="00531C4A" w:rsidRDefault="0083402C" w:rsidP="0083402C">
      <w:pPr>
        <w:spacing w:after="0"/>
        <w:contextualSpacing/>
        <w:rPr>
          <w:bCs/>
        </w:rPr>
      </w:pPr>
      <w:r w:rsidRPr="00531C4A">
        <w:rPr>
          <w:bCs/>
        </w:rPr>
        <w:t>Odbiorcami Pani/Pana danych osobowych mogą być:</w:t>
      </w:r>
    </w:p>
    <w:p w14:paraId="78CC03E6" w14:textId="77777777" w:rsidR="0083402C" w:rsidRPr="00531C4A" w:rsidRDefault="0083402C" w:rsidP="0083402C">
      <w:pPr>
        <w:pStyle w:val="Akapitzlist"/>
        <w:numPr>
          <w:ilvl w:val="0"/>
          <w:numId w:val="4"/>
        </w:numPr>
        <w:spacing w:after="0"/>
        <w:ind w:left="709"/>
      </w:pPr>
      <w:r w:rsidRPr="00531C4A">
        <w:t xml:space="preserve">podmioty, którym Administrator powierzy przetwarzanie danych osobowych, w szczególności: </w:t>
      </w:r>
    </w:p>
    <w:p w14:paraId="45BE8803" w14:textId="04E7BB03" w:rsidR="0083402C" w:rsidRPr="00531C4A" w:rsidRDefault="0083402C" w:rsidP="00280B5C">
      <w:pPr>
        <w:pStyle w:val="Akapitzlist"/>
        <w:numPr>
          <w:ilvl w:val="1"/>
          <w:numId w:val="24"/>
        </w:numPr>
      </w:pPr>
      <w:r w:rsidRPr="00531C4A">
        <w:lastRenderedPageBreak/>
        <w:t>podmioty świadczące na rzecz Urzędu m.st. Warszawy usługi informatyczne, pocztowe</w:t>
      </w:r>
      <w:r w:rsidR="00B30171">
        <w:t>.</w:t>
      </w:r>
    </w:p>
    <w:p w14:paraId="19C5CD09" w14:textId="77777777" w:rsidR="0083402C" w:rsidRPr="008F0C0E" w:rsidRDefault="0083402C" w:rsidP="0083402C">
      <w:pPr>
        <w:pStyle w:val="Akapitzlist"/>
        <w:numPr>
          <w:ilvl w:val="0"/>
          <w:numId w:val="4"/>
        </w:numPr>
        <w:ind w:left="709"/>
        <w:rPr>
          <w:rStyle w:val="Tytuksiki"/>
          <w:rFonts w:ascii="Lato" w:hAnsi="Lato"/>
          <w:bCs w:val="0"/>
          <w:i w:val="0"/>
          <w:iCs w:val="0"/>
          <w:szCs w:val="20"/>
        </w:rPr>
      </w:pPr>
      <w:r w:rsidRPr="008F0C0E">
        <w:rPr>
          <w:rStyle w:val="Tytuksiki"/>
          <w:rFonts w:ascii="Lato" w:hAnsi="Lato"/>
          <w:i w:val="0"/>
          <w:szCs w:val="20"/>
        </w:rPr>
        <w:t>organy publiczne i inne podmioty, którym Administrator udostępni dane osobowe na podstawie przepisów prawa;</w:t>
      </w:r>
    </w:p>
    <w:p w14:paraId="15514E33" w14:textId="77777777" w:rsidR="0083402C" w:rsidRPr="00531C4A" w:rsidRDefault="0083402C" w:rsidP="0083402C">
      <w:pPr>
        <w:pStyle w:val="Nagwek2"/>
      </w:pPr>
      <w:r w:rsidRPr="00531C4A">
        <w:t>Jakie mam prawa w związku z przetwarzaniem moich danych?</w:t>
      </w:r>
    </w:p>
    <w:p w14:paraId="6B31B665" w14:textId="77777777" w:rsidR="0083402C" w:rsidRPr="00531C4A" w:rsidRDefault="0083402C" w:rsidP="00080598">
      <w:pPr>
        <w:pStyle w:val="Akapitzlist"/>
        <w:numPr>
          <w:ilvl w:val="0"/>
          <w:numId w:val="3"/>
        </w:numPr>
        <w:tabs>
          <w:tab w:val="clear" w:pos="0"/>
        </w:tabs>
        <w:ind w:left="714" w:hanging="357"/>
      </w:pPr>
      <w:r w:rsidRPr="00531C4A">
        <w:t xml:space="preserve">Ma Pani/Pan prawo do: </w:t>
      </w:r>
    </w:p>
    <w:p w14:paraId="6D2F1F8C" w14:textId="77777777" w:rsidR="0083402C" w:rsidRPr="00531C4A" w:rsidRDefault="0083402C" w:rsidP="0083402C">
      <w:pPr>
        <w:pStyle w:val="Akapitzlist"/>
        <w:numPr>
          <w:ilvl w:val="0"/>
          <w:numId w:val="20"/>
        </w:numPr>
        <w:ind w:hanging="357"/>
      </w:pPr>
      <w:r w:rsidRPr="00531C4A">
        <w:t>dostępu do danych osobowych, w tym uzyskania kopii tych danych;</w:t>
      </w:r>
    </w:p>
    <w:p w14:paraId="43DA3C90" w14:textId="77777777" w:rsidR="0083402C" w:rsidRPr="00531C4A" w:rsidRDefault="0083402C" w:rsidP="0083402C">
      <w:pPr>
        <w:pStyle w:val="Akapitzlist"/>
        <w:numPr>
          <w:ilvl w:val="0"/>
          <w:numId w:val="20"/>
        </w:numPr>
        <w:ind w:hanging="357"/>
      </w:pPr>
      <w:r w:rsidRPr="00531C4A">
        <w:t>żądania sprostowania (poprawienia) danych osobowych;</w:t>
      </w:r>
    </w:p>
    <w:p w14:paraId="26524026" w14:textId="77777777" w:rsidR="0083402C" w:rsidRPr="00531C4A" w:rsidRDefault="0083402C" w:rsidP="0083402C">
      <w:pPr>
        <w:pStyle w:val="Akapitzlist"/>
        <w:numPr>
          <w:ilvl w:val="0"/>
          <w:numId w:val="20"/>
        </w:numPr>
        <w:ind w:hanging="357"/>
      </w:pPr>
      <w:r w:rsidRPr="00531C4A">
        <w:t>żądania usunięcia danych osobowych (tzw. prawo do bycia zapomnianym) w przypadku, gdy:</w:t>
      </w:r>
    </w:p>
    <w:p w14:paraId="3C73B17F" w14:textId="77777777" w:rsidR="0083402C" w:rsidRPr="00531C4A" w:rsidRDefault="0083402C" w:rsidP="0083402C">
      <w:pPr>
        <w:pStyle w:val="Akapitzlist"/>
        <w:numPr>
          <w:ilvl w:val="0"/>
          <w:numId w:val="21"/>
        </w:numPr>
        <w:ind w:hanging="357"/>
      </w:pPr>
      <w:r w:rsidRPr="00531C4A">
        <w:t>dane nie są już niezbędne do celów, dla których były zebrane lub w inny sposób przetwarzane;</w:t>
      </w:r>
    </w:p>
    <w:p w14:paraId="3D6D17C0" w14:textId="77777777" w:rsidR="0083402C" w:rsidRPr="00531C4A" w:rsidRDefault="0083402C" w:rsidP="0083402C">
      <w:pPr>
        <w:pStyle w:val="Akapitzlist"/>
        <w:numPr>
          <w:ilvl w:val="0"/>
          <w:numId w:val="21"/>
        </w:numPr>
        <w:ind w:hanging="357"/>
      </w:pPr>
      <w:r w:rsidRPr="00531C4A">
        <w:t>nie ma podstawy prawnej do przetwarzania Pani/Pana danych osobowych;</w:t>
      </w:r>
    </w:p>
    <w:p w14:paraId="1D34E696" w14:textId="77777777" w:rsidR="0083402C" w:rsidRPr="00531C4A" w:rsidRDefault="0083402C" w:rsidP="0083402C">
      <w:pPr>
        <w:pStyle w:val="Akapitzlist"/>
        <w:numPr>
          <w:ilvl w:val="0"/>
          <w:numId w:val="21"/>
        </w:numPr>
        <w:ind w:hanging="357"/>
      </w:pPr>
      <w:r w:rsidRPr="00531C4A">
        <w:t>wniosła Pani/Pan sprzeciw wobec przetwarzania i nie występują nadrzędne prawnie uzasadnione podstawy przetwarzania;</w:t>
      </w:r>
    </w:p>
    <w:p w14:paraId="117EC70F" w14:textId="77777777" w:rsidR="0083402C" w:rsidRPr="00531C4A" w:rsidRDefault="0083402C" w:rsidP="0083402C">
      <w:pPr>
        <w:pStyle w:val="Akapitzlist"/>
        <w:numPr>
          <w:ilvl w:val="0"/>
          <w:numId w:val="21"/>
        </w:numPr>
        <w:ind w:hanging="357"/>
      </w:pPr>
      <w:r w:rsidRPr="00531C4A">
        <w:t>Pani/Pana dane przetwarzane są niezgodnie z prawem;</w:t>
      </w:r>
    </w:p>
    <w:p w14:paraId="47A757A0" w14:textId="77777777" w:rsidR="0083402C" w:rsidRPr="00531C4A" w:rsidRDefault="0083402C" w:rsidP="0083402C">
      <w:pPr>
        <w:pStyle w:val="Akapitzlist"/>
        <w:numPr>
          <w:ilvl w:val="0"/>
          <w:numId w:val="21"/>
        </w:numPr>
        <w:ind w:hanging="357"/>
      </w:pPr>
      <w:r w:rsidRPr="00531C4A">
        <w:t>Pani/Pana dane muszą być usunięte, by wywiązać się z obowiązku wynikającego z przepisów prawa.</w:t>
      </w:r>
    </w:p>
    <w:p w14:paraId="79D97268" w14:textId="77777777" w:rsidR="0083402C" w:rsidRPr="00531C4A" w:rsidRDefault="0083402C" w:rsidP="0083402C">
      <w:pPr>
        <w:pStyle w:val="Akapitzlist"/>
        <w:numPr>
          <w:ilvl w:val="0"/>
          <w:numId w:val="20"/>
        </w:numPr>
        <w:ind w:hanging="357"/>
      </w:pPr>
      <w:r w:rsidRPr="00531C4A">
        <w:t>żądania ograniczenia przetwarzania danych osobowych;</w:t>
      </w:r>
    </w:p>
    <w:p w14:paraId="26070575" w14:textId="77777777" w:rsidR="0083402C" w:rsidRPr="00531C4A" w:rsidRDefault="0083402C" w:rsidP="0083402C">
      <w:pPr>
        <w:pStyle w:val="Akapitzlist"/>
        <w:numPr>
          <w:ilvl w:val="0"/>
          <w:numId w:val="20"/>
        </w:numPr>
        <w:ind w:hanging="357"/>
      </w:pPr>
      <w:r w:rsidRPr="00531C4A">
        <w:t>sprzeciwu wobec przetwarzania danych – w przypadku, gdy łącznie spełnione są następujące przesłanki:</w:t>
      </w:r>
    </w:p>
    <w:p w14:paraId="76690EC6" w14:textId="77777777" w:rsidR="0083402C" w:rsidRPr="00531C4A" w:rsidRDefault="0083402C" w:rsidP="002A11B3">
      <w:pPr>
        <w:pStyle w:val="Akapitzlist"/>
        <w:numPr>
          <w:ilvl w:val="0"/>
          <w:numId w:val="21"/>
        </w:numPr>
        <w:ind w:hanging="357"/>
      </w:pPr>
      <w:r w:rsidRPr="00531C4A">
        <w:t>zaistnieją przyczyny związane z Pani/Pana szczególną sytuacją;</w:t>
      </w:r>
    </w:p>
    <w:p w14:paraId="3768C7C1" w14:textId="10812028" w:rsidR="0083402C" w:rsidRPr="00531C4A" w:rsidRDefault="0083402C" w:rsidP="002A11B3">
      <w:pPr>
        <w:pStyle w:val="Akapitzlist"/>
        <w:numPr>
          <w:ilvl w:val="0"/>
          <w:numId w:val="21"/>
        </w:numPr>
        <w:ind w:hanging="357"/>
      </w:pPr>
      <w:r w:rsidRPr="00531C4A">
        <w:t>dane przetwarzane są w celu wykonania zadania realizowanego w interesie publicznym lub w ramach sprawowania władzy publicznej powierzonej Administratorowi, z</w:t>
      </w:r>
      <w:r w:rsidR="00080598">
        <w:t> </w:t>
      </w:r>
      <w:r w:rsidRPr="00531C4A">
        <w:t>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49C3FA79" w14:textId="77777777" w:rsidR="0083402C" w:rsidRPr="00531C4A" w:rsidRDefault="0083402C" w:rsidP="0083402C">
      <w:pPr>
        <w:pStyle w:val="Akapitzlist"/>
        <w:numPr>
          <w:ilvl w:val="0"/>
          <w:numId w:val="20"/>
        </w:numPr>
        <w:ind w:hanging="357"/>
      </w:pPr>
      <w:r w:rsidRPr="00531C4A">
        <w:t>Wniesienia skargi do Prezesa Urzędu Ochrony Danych Osobowych w przypadku powzięcia informacji o niezgodnym z prawem przetwarzaniu w Urzędzie m.st. Warszawy Pani/Pana danych osobowych.</w:t>
      </w:r>
    </w:p>
    <w:p w14:paraId="7E6CD91B" w14:textId="77777777" w:rsidR="0083402C" w:rsidRPr="00531C4A" w:rsidRDefault="0083402C" w:rsidP="00080598">
      <w:pPr>
        <w:pStyle w:val="Akapitzlist"/>
        <w:numPr>
          <w:ilvl w:val="0"/>
          <w:numId w:val="3"/>
        </w:numPr>
        <w:tabs>
          <w:tab w:val="clear" w:pos="0"/>
        </w:tabs>
        <w:ind w:left="714" w:hanging="357"/>
        <w:rPr>
          <w:rFonts w:cs="Times New Roman"/>
          <w:szCs w:val="20"/>
        </w:rPr>
      </w:pPr>
      <w:r w:rsidRPr="00531C4A">
        <w:t>Nie przysługuje Pani/Panu prawo do przenoszenia danych.</w:t>
      </w:r>
    </w:p>
    <w:p w14:paraId="52F788CD" w14:textId="5AD13290" w:rsidR="00B302EC" w:rsidRPr="00A1166E" w:rsidRDefault="00B302EC" w:rsidP="00A1166E"/>
    <w:sectPr w:rsidR="00B302EC" w:rsidRPr="00A1166E" w:rsidSect="009803C2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A326B" w14:textId="77777777" w:rsidR="00F20E4E" w:rsidRDefault="00F20E4E" w:rsidP="001930B8">
      <w:pPr>
        <w:spacing w:after="0" w:line="240" w:lineRule="auto"/>
      </w:pPr>
      <w:r>
        <w:separator/>
      </w:r>
    </w:p>
  </w:endnote>
  <w:endnote w:type="continuationSeparator" w:id="0">
    <w:p w14:paraId="179EFDBC" w14:textId="77777777" w:rsidR="00F20E4E" w:rsidRDefault="00F20E4E" w:rsidP="00193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 2">
    <w:altName w:val="Calibri"/>
    <w:panose1 w:val="00000000000000000000"/>
    <w:charset w:val="EE"/>
    <w:family w:val="auto"/>
    <w:pitch w:val="variable"/>
    <w:sig w:usb0="80000007" w:usb1="0200E3E4" w:usb2="0004002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67139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0735B28" w14:textId="00120441" w:rsidR="002278B4" w:rsidRDefault="002278B4" w:rsidP="002278B4">
            <w:pPr>
              <w:pStyle w:val="Stopka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08FC1" w14:textId="77777777" w:rsidR="00F20E4E" w:rsidRDefault="00F20E4E" w:rsidP="001930B8">
      <w:pPr>
        <w:spacing w:after="0" w:line="240" w:lineRule="auto"/>
      </w:pPr>
      <w:r>
        <w:separator/>
      </w:r>
    </w:p>
  </w:footnote>
  <w:footnote w:type="continuationSeparator" w:id="0">
    <w:p w14:paraId="1AB90459" w14:textId="77777777" w:rsidR="00F20E4E" w:rsidRDefault="00F20E4E" w:rsidP="001930B8">
      <w:pPr>
        <w:spacing w:after="0" w:line="240" w:lineRule="auto"/>
      </w:pPr>
      <w:r>
        <w:continuationSeparator/>
      </w:r>
    </w:p>
  </w:footnote>
  <w:footnote w:id="1">
    <w:p w14:paraId="30D1E941" w14:textId="77777777" w:rsidR="0083402C" w:rsidRDefault="0083402C" w:rsidP="0083402C">
      <w:pPr>
        <w:pStyle w:val="Bezodstpw"/>
      </w:pPr>
      <w:r>
        <w:rPr>
          <w:rStyle w:val="Odwoanieprzypisudolnego"/>
        </w:rPr>
        <w:footnoteRef/>
      </w:r>
      <w:r>
        <w:t xml:space="preserve"> </w:t>
      </w:r>
      <w:r w:rsidRPr="00E42AC5">
        <w:t xml:space="preserve">Chyba że </w:t>
      </w:r>
      <w:r>
        <w:t xml:space="preserve">szczegółowe </w:t>
      </w:r>
      <w:r w:rsidRPr="00E42AC5">
        <w:t>przepisy prawa stanowią inaczej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0001" w14:textId="77777777" w:rsidR="001930B8" w:rsidRDefault="001930B8">
    <w:pPr>
      <w:pStyle w:val="Nagwek"/>
    </w:pPr>
    <w:r>
      <w:rPr>
        <w:noProof/>
      </w:rPr>
      <w:drawing>
        <wp:inline distT="0" distB="0" distL="0" distR="0" wp14:anchorId="7F2017F6" wp14:editId="0D4428C3">
          <wp:extent cx="5657850" cy="1059724"/>
          <wp:effectExtent l="0" t="0" r="0" b="0"/>
          <wp:docPr id="1331735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995163" name="Picture 710995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7850" cy="10597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09FF"/>
    <w:multiLevelType w:val="hybridMultilevel"/>
    <w:tmpl w:val="0492CB96"/>
    <w:lvl w:ilvl="0" w:tplc="F76A25DC">
      <w:start w:val="1"/>
      <w:numFmt w:val="bullet"/>
      <w:lvlText w:val=""/>
      <w:lvlJc w:val="left"/>
      <w:pPr>
        <w:ind w:left="720" w:hanging="360"/>
      </w:pPr>
      <w:rPr>
        <w:rFonts w:ascii="Noto Sans Symbols 2" w:hAnsi="Noto Sans Symbol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02106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2" w15:restartNumberingAfterBreak="0">
    <w:nsid w:val="09E1284B"/>
    <w:multiLevelType w:val="multilevel"/>
    <w:tmpl w:val="D81ADFE2"/>
    <w:styleLink w:val="ListaEZD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  <w:szCs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  <w:szCs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  <w:szCs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  <w:szCs w:val="22"/>
      </w:rPr>
    </w:lvl>
  </w:abstractNum>
  <w:abstractNum w:abstractNumId="3" w15:restartNumberingAfterBreak="0">
    <w:nsid w:val="0C223001"/>
    <w:multiLevelType w:val="multilevel"/>
    <w:tmpl w:val="4F74652E"/>
    <w:lvl w:ilvl="0">
      <w:start w:val="1"/>
      <w:numFmt w:val="bullet"/>
      <w:lvlText w:val="⏹"/>
      <w:lvlJc w:val="left"/>
      <w:pPr>
        <w:tabs>
          <w:tab w:val="num" w:pos="796"/>
        </w:tabs>
        <w:ind w:left="1505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1">
      <w:start w:val="1"/>
      <w:numFmt w:val="bullet"/>
      <w:lvlText w:val="⏹"/>
      <w:lvlJc w:val="left"/>
      <w:pPr>
        <w:tabs>
          <w:tab w:val="num" w:pos="1221"/>
        </w:tabs>
        <w:ind w:left="1930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2291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2716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3140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3566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3346"/>
        </w:tabs>
        <w:ind w:left="4055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3771"/>
        </w:tabs>
        <w:ind w:left="4480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842" w:hanging="360"/>
      </w:pPr>
      <w:rPr>
        <w:rFonts w:ascii="Noto Sans Symbols 2" w:hAnsi="Noto Sans Symbols 2" w:hint="default"/>
        <w:sz w:val="22"/>
      </w:rPr>
    </w:lvl>
  </w:abstractNum>
  <w:abstractNum w:abstractNumId="4" w15:restartNumberingAfterBreak="0">
    <w:nsid w:val="163B09E6"/>
    <w:multiLevelType w:val="hybridMultilevel"/>
    <w:tmpl w:val="FC7A6EC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A4240"/>
    <w:multiLevelType w:val="hybridMultilevel"/>
    <w:tmpl w:val="1CFC3B9C"/>
    <w:lvl w:ilvl="0" w:tplc="1E0635A4">
      <w:start w:val="1"/>
      <w:numFmt w:val="bullet"/>
      <w:lvlText w:val=""/>
      <w:lvlJc w:val="left"/>
      <w:pPr>
        <w:ind w:left="1440" w:hanging="360"/>
      </w:pPr>
      <w:rPr>
        <w:rFonts w:ascii="Noto Sans Symbols 2" w:hAnsi="Noto Sans Symbol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30820D5"/>
    <w:multiLevelType w:val="hybridMultilevel"/>
    <w:tmpl w:val="CA4C7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171CE"/>
    <w:multiLevelType w:val="hybridMultilevel"/>
    <w:tmpl w:val="DB109E58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2A6419"/>
    <w:multiLevelType w:val="hybridMultilevel"/>
    <w:tmpl w:val="BEC0593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42717F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10" w15:restartNumberingAfterBreak="0">
    <w:nsid w:val="2A604F4D"/>
    <w:multiLevelType w:val="hybridMultilevel"/>
    <w:tmpl w:val="3C4209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740BAD"/>
    <w:multiLevelType w:val="multilevel"/>
    <w:tmpl w:val="EB1AD860"/>
    <w:lvl w:ilvl="0">
      <w:start w:val="1"/>
      <w:numFmt w:val="bullet"/>
      <w:lvlText w:val=""/>
      <w:lvlJc w:val="left"/>
      <w:pPr>
        <w:tabs>
          <w:tab w:val="num" w:pos="0"/>
        </w:tabs>
        <w:ind w:left="709" w:hanging="425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12" w15:restartNumberingAfterBreak="0">
    <w:nsid w:val="34BA063E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13" w15:restartNumberingAfterBreak="0">
    <w:nsid w:val="3AEB015D"/>
    <w:multiLevelType w:val="multilevel"/>
    <w:tmpl w:val="FFA86D0E"/>
    <w:lvl w:ilvl="0">
      <w:start w:val="1"/>
      <w:numFmt w:val="bullet"/>
      <w:lvlText w:val="⏹"/>
      <w:lvlJc w:val="left"/>
      <w:pPr>
        <w:tabs>
          <w:tab w:val="num" w:pos="796"/>
        </w:tabs>
        <w:ind w:left="1505" w:hanging="425"/>
      </w:pPr>
      <w:rPr>
        <w:rFonts w:ascii="Noto Sans Symbols 2" w:hAnsi="Noto Sans Symbols 2" w:hint="default"/>
        <w:b w:val="0"/>
        <w:i w:val="0"/>
        <w:sz w:val="16"/>
        <w:szCs w:val="16"/>
      </w:rPr>
    </w:lvl>
    <w:lvl w:ilvl="1">
      <w:start w:val="1"/>
      <w:numFmt w:val="bullet"/>
      <w:lvlText w:val="⏹"/>
      <w:lvlJc w:val="left"/>
      <w:pPr>
        <w:tabs>
          <w:tab w:val="num" w:pos="1221"/>
        </w:tabs>
        <w:ind w:left="1930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2291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2716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3140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3566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3346"/>
        </w:tabs>
        <w:ind w:left="4055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3771"/>
        </w:tabs>
        <w:ind w:left="4480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842" w:hanging="360"/>
      </w:pPr>
      <w:rPr>
        <w:rFonts w:ascii="Noto Sans Symbols 2" w:hAnsi="Noto Sans Symbols 2" w:hint="default"/>
        <w:sz w:val="22"/>
      </w:rPr>
    </w:lvl>
  </w:abstractNum>
  <w:abstractNum w:abstractNumId="14" w15:restartNumberingAfterBreak="0">
    <w:nsid w:val="3D8C7517"/>
    <w:multiLevelType w:val="hybridMultilevel"/>
    <w:tmpl w:val="FC8C3064"/>
    <w:lvl w:ilvl="0" w:tplc="77161DAA">
      <w:start w:val="1"/>
      <w:numFmt w:val="bullet"/>
      <w:lvlText w:val="⏵"/>
      <w:lvlJc w:val="left"/>
      <w:pPr>
        <w:ind w:left="1440" w:hanging="360"/>
      </w:pPr>
      <w:rPr>
        <w:rFonts w:ascii="Noto Sans Symbols 2" w:hAnsi="Noto Sans Symbols 2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3C64032"/>
    <w:multiLevelType w:val="hybridMultilevel"/>
    <w:tmpl w:val="C8FC1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A306DF"/>
    <w:multiLevelType w:val="hybridMultilevel"/>
    <w:tmpl w:val="5B9242F6"/>
    <w:lvl w:ilvl="0" w:tplc="3A02C3A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70AF5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18" w15:restartNumberingAfterBreak="0">
    <w:nsid w:val="5E5945CD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19" w15:restartNumberingAfterBreak="0">
    <w:nsid w:val="64D51754"/>
    <w:multiLevelType w:val="hybridMultilevel"/>
    <w:tmpl w:val="287806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E5755E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21" w15:restartNumberingAfterBreak="0">
    <w:nsid w:val="73085034"/>
    <w:multiLevelType w:val="multilevel"/>
    <w:tmpl w:val="D81ADFE2"/>
    <w:name w:val="Lista UM"/>
    <w:numStyleLink w:val="ListaEZD"/>
  </w:abstractNum>
  <w:abstractNum w:abstractNumId="22" w15:restartNumberingAfterBreak="0">
    <w:nsid w:val="737F304B"/>
    <w:multiLevelType w:val="multilevel"/>
    <w:tmpl w:val="272294F6"/>
    <w:lvl w:ilvl="0">
      <w:start w:val="1"/>
      <w:numFmt w:val="bullet"/>
      <w:lvlText w:val=""/>
      <w:lvlJc w:val="left"/>
      <w:pPr>
        <w:tabs>
          <w:tab w:val="num" w:pos="0"/>
        </w:tabs>
        <w:ind w:left="709" w:hanging="425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abstractNum w:abstractNumId="23" w15:restartNumberingAfterBreak="0">
    <w:nsid w:val="740A035B"/>
    <w:multiLevelType w:val="multilevel"/>
    <w:tmpl w:val="D81ADFE2"/>
    <w:lvl w:ilvl="0">
      <w:start w:val="1"/>
      <w:numFmt w:val="bullet"/>
      <w:lvlText w:val="⏺"/>
      <w:lvlJc w:val="left"/>
      <w:pPr>
        <w:tabs>
          <w:tab w:val="num" w:pos="0"/>
        </w:tabs>
        <w:ind w:left="709" w:hanging="425"/>
      </w:pPr>
      <w:rPr>
        <w:rFonts w:ascii="Noto Sans Symbols 2" w:hAnsi="Noto Sans Symbols 2" w:hint="default"/>
        <w:b w:val="0"/>
        <w:i w:val="0"/>
        <w:sz w:val="16"/>
      </w:rPr>
    </w:lvl>
    <w:lvl w:ilvl="1">
      <w:start w:val="1"/>
      <w:numFmt w:val="bullet"/>
      <w:lvlText w:val="⏹"/>
      <w:lvlJc w:val="left"/>
      <w:pPr>
        <w:tabs>
          <w:tab w:val="num" w:pos="425"/>
        </w:tabs>
        <w:ind w:left="1134" w:hanging="425"/>
      </w:pPr>
      <w:rPr>
        <w:rFonts w:ascii="Noto Sans Symbols 2" w:hAnsi="Noto Sans Symbols 2" w:hint="default"/>
        <w:b w:val="0"/>
        <w:i w:val="0"/>
        <w:sz w:val="16"/>
      </w:rPr>
    </w:lvl>
    <w:lvl w:ilvl="2">
      <w:start w:val="1"/>
      <w:numFmt w:val="bullet"/>
      <w:lvlText w:val="⏵"/>
      <w:lvlJc w:val="left"/>
      <w:pPr>
        <w:ind w:left="1495" w:hanging="360"/>
      </w:pPr>
      <w:rPr>
        <w:rFonts w:ascii="Noto Sans Symbols 2" w:hAnsi="Noto Sans Symbols 2" w:hint="default"/>
        <w:sz w:val="22"/>
      </w:rPr>
    </w:lvl>
    <w:lvl w:ilvl="3">
      <w:start w:val="1"/>
      <w:numFmt w:val="bullet"/>
      <w:lvlText w:val="♦"/>
      <w:lvlJc w:val="left"/>
      <w:pPr>
        <w:ind w:left="1920" w:hanging="360"/>
      </w:pPr>
      <w:rPr>
        <w:rFonts w:ascii="Noto Sans Symbols 2" w:hAnsi="Noto Sans Symbols 2" w:hint="default"/>
        <w:sz w:val="16"/>
      </w:rPr>
    </w:lvl>
    <w:lvl w:ilvl="4">
      <w:start w:val="1"/>
      <w:numFmt w:val="bullet"/>
      <w:lvlText w:val="★"/>
      <w:lvlJc w:val="left"/>
      <w:pPr>
        <w:ind w:left="2344" w:hanging="360"/>
      </w:pPr>
      <w:rPr>
        <w:rFonts w:ascii="Noto Sans Symbols 2" w:hAnsi="Noto Sans Symbols 2" w:hint="default"/>
        <w:sz w:val="16"/>
      </w:rPr>
    </w:lvl>
    <w:lvl w:ilvl="5">
      <w:start w:val="1"/>
      <w:numFmt w:val="bullet"/>
      <w:lvlText w:val="—"/>
      <w:lvlJc w:val="left"/>
      <w:pPr>
        <w:ind w:left="2770" w:hanging="360"/>
      </w:pPr>
      <w:rPr>
        <w:rFonts w:ascii="Noto Sans Symbols 2" w:hAnsi="Noto Sans Symbols 2" w:hint="default"/>
        <w:sz w:val="16"/>
      </w:rPr>
    </w:lvl>
    <w:lvl w:ilvl="6">
      <w:start w:val="1"/>
      <w:numFmt w:val="bullet"/>
      <w:lvlText w:val="⏺"/>
      <w:lvlJc w:val="left"/>
      <w:pPr>
        <w:tabs>
          <w:tab w:val="num" w:pos="2550"/>
        </w:tabs>
        <w:ind w:left="3259" w:hanging="425"/>
      </w:pPr>
      <w:rPr>
        <w:rFonts w:ascii="Noto Sans Symbols 2" w:hAnsi="Noto Sans Symbols 2" w:hint="default"/>
        <w:b w:val="0"/>
        <w:i w:val="0"/>
        <w:sz w:val="16"/>
      </w:rPr>
    </w:lvl>
    <w:lvl w:ilvl="7">
      <w:start w:val="1"/>
      <w:numFmt w:val="bullet"/>
      <w:lvlText w:val="⏹"/>
      <w:lvlJc w:val="left"/>
      <w:pPr>
        <w:tabs>
          <w:tab w:val="num" w:pos="2975"/>
        </w:tabs>
        <w:ind w:left="3684" w:hanging="425"/>
      </w:pPr>
      <w:rPr>
        <w:rFonts w:ascii="Noto Sans Symbols 2" w:hAnsi="Noto Sans Symbols 2" w:hint="default"/>
        <w:b w:val="0"/>
        <w:i w:val="0"/>
        <w:sz w:val="16"/>
      </w:rPr>
    </w:lvl>
    <w:lvl w:ilvl="8">
      <w:start w:val="1"/>
      <w:numFmt w:val="bullet"/>
      <w:lvlText w:val="⏵"/>
      <w:lvlJc w:val="left"/>
      <w:pPr>
        <w:ind w:left="4046" w:hanging="360"/>
      </w:pPr>
      <w:rPr>
        <w:rFonts w:ascii="Noto Sans Symbols 2" w:hAnsi="Noto Sans Symbols 2" w:hint="default"/>
        <w:sz w:val="22"/>
      </w:rPr>
    </w:lvl>
  </w:abstractNum>
  <w:num w:numId="1" w16cid:durableId="839583256">
    <w:abstractNumId w:val="21"/>
  </w:num>
  <w:num w:numId="2" w16cid:durableId="142703953">
    <w:abstractNumId w:val="2"/>
  </w:num>
  <w:num w:numId="3" w16cid:durableId="785734137">
    <w:abstractNumId w:val="20"/>
  </w:num>
  <w:num w:numId="4" w16cid:durableId="1122453787">
    <w:abstractNumId w:val="10"/>
  </w:num>
  <w:num w:numId="5" w16cid:durableId="521017217">
    <w:abstractNumId w:val="23"/>
  </w:num>
  <w:num w:numId="6" w16cid:durableId="928932140">
    <w:abstractNumId w:val="9"/>
  </w:num>
  <w:num w:numId="7" w16cid:durableId="1681540755">
    <w:abstractNumId w:val="12"/>
  </w:num>
  <w:num w:numId="8" w16cid:durableId="677271633">
    <w:abstractNumId w:val="18"/>
  </w:num>
  <w:num w:numId="9" w16cid:durableId="1398746613">
    <w:abstractNumId w:val="17"/>
  </w:num>
  <w:num w:numId="10" w16cid:durableId="1461607340">
    <w:abstractNumId w:val="3"/>
  </w:num>
  <w:num w:numId="11" w16cid:durableId="2088921978">
    <w:abstractNumId w:val="13"/>
  </w:num>
  <w:num w:numId="12" w16cid:durableId="1341933482">
    <w:abstractNumId w:val="1"/>
  </w:num>
  <w:num w:numId="13" w16cid:durableId="1155224095">
    <w:abstractNumId w:val="7"/>
  </w:num>
  <w:num w:numId="14" w16cid:durableId="1699626377">
    <w:abstractNumId w:val="19"/>
  </w:num>
  <w:num w:numId="15" w16cid:durableId="1705135522">
    <w:abstractNumId w:val="4"/>
  </w:num>
  <w:num w:numId="16" w16cid:durableId="473760317">
    <w:abstractNumId w:val="16"/>
  </w:num>
  <w:num w:numId="17" w16cid:durableId="948701377">
    <w:abstractNumId w:val="6"/>
  </w:num>
  <w:num w:numId="18" w16cid:durableId="363292789">
    <w:abstractNumId w:val="0"/>
  </w:num>
  <w:num w:numId="19" w16cid:durableId="1420054006">
    <w:abstractNumId w:val="15"/>
  </w:num>
  <w:num w:numId="20" w16cid:durableId="794370162">
    <w:abstractNumId w:val="8"/>
  </w:num>
  <w:num w:numId="21" w16cid:durableId="518660768">
    <w:abstractNumId w:val="14"/>
  </w:num>
  <w:num w:numId="22" w16cid:durableId="633411698">
    <w:abstractNumId w:val="5"/>
  </w:num>
  <w:num w:numId="23" w16cid:durableId="688720982">
    <w:abstractNumId w:val="11"/>
  </w:num>
  <w:num w:numId="24" w16cid:durableId="183949501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B8"/>
    <w:rsid w:val="0003178D"/>
    <w:rsid w:val="00071152"/>
    <w:rsid w:val="00080598"/>
    <w:rsid w:val="001930B8"/>
    <w:rsid w:val="001A2E9D"/>
    <w:rsid w:val="001C32A7"/>
    <w:rsid w:val="002278B4"/>
    <w:rsid w:val="002703B3"/>
    <w:rsid w:val="00280B5C"/>
    <w:rsid w:val="002A11B3"/>
    <w:rsid w:val="00304779"/>
    <w:rsid w:val="00315E94"/>
    <w:rsid w:val="003343C6"/>
    <w:rsid w:val="003B6C21"/>
    <w:rsid w:val="00410E64"/>
    <w:rsid w:val="004C04D2"/>
    <w:rsid w:val="00515DC4"/>
    <w:rsid w:val="00531C4A"/>
    <w:rsid w:val="00550306"/>
    <w:rsid w:val="005A12DC"/>
    <w:rsid w:val="005C5F74"/>
    <w:rsid w:val="005F3FA0"/>
    <w:rsid w:val="006016C7"/>
    <w:rsid w:val="00742891"/>
    <w:rsid w:val="0083402C"/>
    <w:rsid w:val="008E5586"/>
    <w:rsid w:val="008F0C0E"/>
    <w:rsid w:val="00962806"/>
    <w:rsid w:val="009803C2"/>
    <w:rsid w:val="009F7DC4"/>
    <w:rsid w:val="00A1166E"/>
    <w:rsid w:val="00AA52E1"/>
    <w:rsid w:val="00AB75FD"/>
    <w:rsid w:val="00AF5AFC"/>
    <w:rsid w:val="00B26C52"/>
    <w:rsid w:val="00B30171"/>
    <w:rsid w:val="00B302EC"/>
    <w:rsid w:val="00C26F38"/>
    <w:rsid w:val="00C60C8B"/>
    <w:rsid w:val="00C6680F"/>
    <w:rsid w:val="00CC5CAF"/>
    <w:rsid w:val="00CD7325"/>
    <w:rsid w:val="00D00324"/>
    <w:rsid w:val="00D07CBE"/>
    <w:rsid w:val="00E6507B"/>
    <w:rsid w:val="00ED5F2B"/>
    <w:rsid w:val="00F007AB"/>
    <w:rsid w:val="00F20E4E"/>
    <w:rsid w:val="00F7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08297"/>
  <w15:chartTrackingRefBased/>
  <w15:docId w15:val="{50EE6C68-DECF-4AAE-AAD9-E9C6CC9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0B8"/>
    <w:pPr>
      <w:spacing w:after="240" w:line="300" w:lineRule="auto"/>
    </w:pPr>
    <w:rPr>
      <w:rFonts w:ascii="Lato" w:eastAsiaTheme="minorEastAsia" w:hAnsi="Lato"/>
      <w:kern w:val="0"/>
      <w:sz w:val="20"/>
      <w:szCs w:val="22"/>
      <w:lang w:eastAsia="pl-PL"/>
      <w14:ligatures w14:val="none"/>
    </w:rPr>
  </w:style>
  <w:style w:type="paragraph" w:styleId="Nagwek1">
    <w:name w:val="heading 1"/>
    <w:basedOn w:val="Tytu"/>
    <w:next w:val="Normalny"/>
    <w:link w:val="Nagwek1Znak"/>
    <w:uiPriority w:val="9"/>
    <w:qFormat/>
    <w:rsid w:val="00F007AB"/>
    <w:pPr>
      <w:spacing w:after="240" w:line="300" w:lineRule="auto"/>
      <w:contextualSpacing w:val="0"/>
      <w:outlineLvl w:val="0"/>
    </w:pPr>
    <w:rPr>
      <w:rFonts w:ascii="Lato" w:hAnsi="Lato"/>
      <w:b/>
      <w:spacing w:val="0"/>
      <w:sz w:val="28"/>
    </w:rPr>
  </w:style>
  <w:style w:type="paragraph" w:styleId="Nagwek2">
    <w:name w:val="heading 2"/>
    <w:basedOn w:val="Normalny"/>
    <w:next w:val="Normalny"/>
    <w:link w:val="Nagwek2Znak"/>
    <w:autoRedefine/>
    <w:uiPriority w:val="10"/>
    <w:qFormat/>
    <w:rsid w:val="00F007AB"/>
    <w:pPr>
      <w:keepNext/>
      <w:keepLines/>
      <w:outlineLvl w:val="1"/>
    </w:pPr>
    <w:rPr>
      <w:rFonts w:eastAsiaTheme="majorEastAsia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12"/>
    <w:unhideWhenUsed/>
    <w:qFormat/>
    <w:rsid w:val="00F007AB"/>
    <w:pPr>
      <w:keepNext/>
      <w:keepLines/>
      <w:outlineLvl w:val="2"/>
    </w:pPr>
    <w:rPr>
      <w:rFonts w:eastAsiaTheme="majorEastAsia" w:cstheme="majorBidi"/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10E64"/>
    <w:pPr>
      <w:keepNext/>
      <w:keepLines/>
      <w:outlineLvl w:val="3"/>
    </w:pPr>
    <w:rPr>
      <w:rFonts w:eastAsiaTheme="majorEastAsia" w:cstheme="majorBidi"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07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07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07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07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07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30B8"/>
    <w:pPr>
      <w:contextualSpacing/>
    </w:pPr>
  </w:style>
  <w:style w:type="paragraph" w:styleId="Bezodstpw">
    <w:name w:val="No Spacing"/>
    <w:link w:val="BezodstpwZnak"/>
    <w:uiPriority w:val="1"/>
    <w:qFormat/>
    <w:rsid w:val="00F007AB"/>
    <w:pPr>
      <w:spacing w:after="0" w:line="300" w:lineRule="auto"/>
    </w:pPr>
    <w:rPr>
      <w:rFonts w:ascii="Lato" w:hAnsi="Lato" w:cstheme="minorHAnsi"/>
      <w:sz w:val="20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6"/>
    <w:rsid w:val="001930B8"/>
    <w:rPr>
      <w:rFonts w:ascii="Lato" w:hAnsi="Lato" w:cstheme="minorHAnsi"/>
      <w:sz w:val="20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007AB"/>
    <w:rPr>
      <w:rFonts w:ascii="Lato" w:eastAsiaTheme="majorEastAsia" w:hAnsi="Lato" w:cstheme="majorBidi"/>
      <w:b/>
      <w:kern w:val="28"/>
      <w:sz w:val="28"/>
      <w:szCs w:val="56"/>
      <w:lang w:eastAsia="pl-PL"/>
    </w:rPr>
  </w:style>
  <w:style w:type="paragraph" w:styleId="Tytu">
    <w:name w:val="Title"/>
    <w:basedOn w:val="Normalny"/>
    <w:next w:val="Normalny"/>
    <w:link w:val="TytuZnak"/>
    <w:uiPriority w:val="10"/>
    <w:rsid w:val="00071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15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0"/>
    <w:rsid w:val="001930B8"/>
    <w:rPr>
      <w:rFonts w:ascii="Lato" w:eastAsiaTheme="majorEastAsia" w:hAnsi="Lato" w:cstheme="majorBidi"/>
      <w:b/>
      <w:kern w:val="0"/>
      <w:szCs w:val="2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12"/>
    <w:rsid w:val="001930B8"/>
    <w:rPr>
      <w:rFonts w:ascii="Lato" w:eastAsiaTheme="majorEastAsia" w:hAnsi="Lato" w:cstheme="majorBidi"/>
      <w:b/>
      <w:kern w:val="0"/>
      <w:sz w:val="20"/>
      <w:szCs w:val="22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13"/>
    <w:qFormat/>
    <w:rsid w:val="00F007AB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13"/>
    <w:rsid w:val="001930B8"/>
    <w:rPr>
      <w:rFonts w:ascii="Lato" w:eastAsiaTheme="minorEastAsia" w:hAnsi="Lato"/>
      <w:kern w:val="0"/>
      <w:sz w:val="20"/>
      <w:szCs w:val="20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0E64"/>
    <w:rPr>
      <w:rFonts w:ascii="Lato" w:eastAsiaTheme="majorEastAsia" w:hAnsi="Lato" w:cstheme="majorBidi"/>
      <w:iCs/>
      <w:sz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07AB"/>
    <w:rPr>
      <w:rFonts w:eastAsiaTheme="majorEastAsia" w:cstheme="majorBidi"/>
      <w:color w:val="0F4761" w:themeColor="accent1" w:themeShade="BF"/>
      <w:sz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07AB"/>
    <w:rPr>
      <w:rFonts w:eastAsiaTheme="majorEastAsia" w:cstheme="majorBidi"/>
      <w:i/>
      <w:iCs/>
      <w:color w:val="595959" w:themeColor="text1" w:themeTint="A6"/>
      <w:sz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07AB"/>
    <w:rPr>
      <w:rFonts w:eastAsiaTheme="majorEastAsia" w:cstheme="majorBidi"/>
      <w:color w:val="595959" w:themeColor="text1" w:themeTint="A6"/>
      <w:sz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07AB"/>
    <w:rPr>
      <w:rFonts w:eastAsiaTheme="majorEastAsia" w:cstheme="majorBidi"/>
      <w:i/>
      <w:iCs/>
      <w:color w:val="272727" w:themeColor="text1" w:themeTint="D8"/>
      <w:sz w:val="22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07AB"/>
    <w:rPr>
      <w:rFonts w:eastAsiaTheme="majorEastAsia" w:cstheme="majorBidi"/>
      <w:color w:val="272727" w:themeColor="text1" w:themeTint="D8"/>
      <w:sz w:val="2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rsid w:val="00F007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07AB"/>
    <w:rPr>
      <w:rFonts w:eastAsiaTheme="majorEastAsia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rsid w:val="00F007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07AB"/>
    <w:rPr>
      <w:rFonts w:ascii="Calibri" w:hAnsi="Calibri" w:cs="Times New Roman"/>
      <w:i/>
      <w:iCs/>
      <w:color w:val="404040" w:themeColor="text1" w:themeTint="BF"/>
      <w:sz w:val="22"/>
      <w:lang w:eastAsia="pl-PL"/>
    </w:rPr>
  </w:style>
  <w:style w:type="character" w:styleId="Wyrnienieintensywne">
    <w:name w:val="Intense Emphasis"/>
    <w:basedOn w:val="Domylnaczcionkaakapitu"/>
    <w:uiPriority w:val="21"/>
    <w:rsid w:val="00F007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F00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07AB"/>
    <w:rPr>
      <w:rFonts w:ascii="Calibri" w:hAnsi="Calibri" w:cs="Times New Roman"/>
      <w:i/>
      <w:iCs/>
      <w:color w:val="0F4761" w:themeColor="accent1" w:themeShade="BF"/>
      <w:sz w:val="22"/>
      <w:lang w:eastAsia="pl-PL"/>
    </w:rPr>
  </w:style>
  <w:style w:type="character" w:styleId="Odwoanieintensywne">
    <w:name w:val="Intense Reference"/>
    <w:basedOn w:val="Domylnaczcionkaakapitu"/>
    <w:uiPriority w:val="32"/>
    <w:rsid w:val="00F007AB"/>
    <w:rPr>
      <w:b/>
      <w:bCs/>
      <w:smallCaps/>
      <w:color w:val="0F4761" w:themeColor="accent1" w:themeShade="BF"/>
      <w:spacing w:val="5"/>
    </w:rPr>
  </w:style>
  <w:style w:type="numbering" w:customStyle="1" w:styleId="ListaEZD">
    <w:name w:val="Lista EZD"/>
    <w:uiPriority w:val="99"/>
    <w:rsid w:val="005A12DC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unhideWhenUsed/>
    <w:rsid w:val="00193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0B8"/>
    <w:rPr>
      <w:rFonts w:ascii="Lato" w:eastAsiaTheme="minorEastAsia" w:hAnsi="Lato"/>
      <w:kern w:val="0"/>
      <w:sz w:val="20"/>
      <w:szCs w:val="22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930B8"/>
    <w:rPr>
      <w:color w:val="467886" w:themeColor="hyperlink"/>
      <w:u w:val="single"/>
    </w:rPr>
  </w:style>
  <w:style w:type="character" w:styleId="Tytuksiki">
    <w:name w:val="Book Title"/>
    <w:aliases w:val="Wyjaśnienie"/>
    <w:basedOn w:val="Domylnaczcionkaakapitu"/>
    <w:uiPriority w:val="33"/>
    <w:qFormat/>
    <w:rsid w:val="001930B8"/>
    <w:rPr>
      <w:rFonts w:asciiTheme="minorHAnsi" w:hAnsiTheme="minorHAnsi"/>
      <w:b w:val="0"/>
      <w:bCs/>
      <w:i/>
      <w:iCs/>
      <w:spacing w:val="5"/>
      <w:sz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30B8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278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8B4"/>
    <w:rPr>
      <w:rFonts w:ascii="Lato" w:eastAsiaTheme="minorEastAsia" w:hAnsi="Lato"/>
      <w:kern w:val="0"/>
      <w:sz w:val="2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iod@um.warszaw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msw.sharepoint.com/sites/BibliotekaczcionekUM/SzablonyUM/Szablon%20dokumentu%20UM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ff7785-95c2-4617-85e1-2ff4b78752b8" xsi:nil="true"/>
    <lcf76f155ced4ddcb4097134ff3c332f xmlns="ab686e94-b155-4165-bffc-a64372afcd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E6CE13E9C83B4FBE0B2D31F3CA44E0" ma:contentTypeVersion="14" ma:contentTypeDescription="Utwórz nowy dokument." ma:contentTypeScope="" ma:versionID="949647698d82c46d1dded1d6bff60acd">
  <xsd:schema xmlns:xsd="http://www.w3.org/2001/XMLSchema" xmlns:xs="http://www.w3.org/2001/XMLSchema" xmlns:p="http://schemas.microsoft.com/office/2006/metadata/properties" xmlns:ns2="ab686e94-b155-4165-bffc-a64372afcd3b" xmlns:ns3="2dff7785-95c2-4617-85e1-2ff4b78752b8" targetNamespace="http://schemas.microsoft.com/office/2006/metadata/properties" ma:root="true" ma:fieldsID="82dfaf640e4ef78000ac7ff963c6c424" ns2:_="" ns3:_="">
    <xsd:import namespace="ab686e94-b155-4165-bffc-a64372afcd3b"/>
    <xsd:import namespace="2dff7785-95c2-4617-85e1-2ff4b7875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86e94-b155-4165-bffc-a64372af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f7785-95c2-4617-85e1-2ff4b78752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f0d606-9207-42e4-a914-792230feeb9d}" ma:internalName="TaxCatchAll" ma:showField="CatchAllData" ma:web="2dff7785-95c2-4617-85e1-2ff4b7875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E9659F-3C1C-436E-B275-73C59716EDDC}">
  <ds:schemaRefs>
    <ds:schemaRef ds:uri="http://schemas.microsoft.com/office/2006/metadata/properties"/>
    <ds:schemaRef ds:uri="http://schemas.microsoft.com/office/infopath/2007/PartnerControls"/>
    <ds:schemaRef ds:uri="2dff7785-95c2-4617-85e1-2ff4b78752b8"/>
    <ds:schemaRef ds:uri="ab686e94-b155-4165-bffc-a64372afcd3b"/>
  </ds:schemaRefs>
</ds:datastoreItem>
</file>

<file path=customXml/itemProps2.xml><?xml version="1.0" encoding="utf-8"?>
<ds:datastoreItem xmlns:ds="http://schemas.openxmlformats.org/officeDocument/2006/customXml" ds:itemID="{5173B443-3A62-4D38-AD18-7FD352ECA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686e94-b155-4165-bffc-a64372afcd3b"/>
    <ds:schemaRef ds:uri="2dff7785-95c2-4617-85e1-2ff4b7875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FA0D45-C992-46EA-A270-18B5C78C08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Szablon%20dokumentu%20UM</Template>
  <TotalTime>3</TotalTime>
  <Pages>2</Pages>
  <Words>580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Poradnia prostego języka UM</dc:creator>
  <cp:keywords/>
  <dc:description/>
  <cp:lastModifiedBy>Jesiotr Patryk (CK)</cp:lastModifiedBy>
  <cp:revision>4</cp:revision>
  <dcterms:created xsi:type="dcterms:W3CDTF">2026-09-18T09:59:00Z</dcterms:created>
  <dcterms:modified xsi:type="dcterms:W3CDTF">2026-09-18T11:30:00Z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0x010100ECE6CE13E9C83B4FBE0B2D31F3CA44E0</vt:lpwstr>
  </property>
  <property fmtid="{D5CDD505-2E9C-101B-9397-08002B2CF9AE}" pid="3" name="MediaServiceImageTags">
    <vt:lpwstr/>
  </property>
</Properties>
</file>